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DA9" w:rsidRDefault="00E41DA9">
      <w:r>
        <w:t xml:space="preserve">To hear a copy of the book being read: </w:t>
      </w:r>
      <w:hyperlink r:id="rId6" w:history="1">
        <w:r w:rsidRPr="00887F3D">
          <w:rPr>
            <w:rStyle w:val="Hyperlink"/>
          </w:rPr>
          <w:t>https://www.youtube.com/watch?v=dSVfIc4l8Lk</w:t>
        </w:r>
      </w:hyperlink>
    </w:p>
    <w:p w:rsidR="00E41DA9" w:rsidRDefault="00E41DA9"/>
    <w:p w:rsidR="000A5830" w:rsidRDefault="00E41DA9">
      <w:r>
        <w:rPr>
          <w:noProof/>
          <w:lang w:val="en-US"/>
        </w:rPr>
        <w:drawing>
          <wp:inline distT="0" distB="0" distL="0" distR="0" wp14:anchorId="4E56D354" wp14:editId="26C1AC53">
            <wp:extent cx="8382000" cy="54296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078" t="8983" r="15746" b="10168"/>
                    <a:stretch/>
                  </pic:blipFill>
                  <pic:spPr bwMode="auto">
                    <a:xfrm>
                      <a:off x="0" y="0"/>
                      <a:ext cx="8410029" cy="5447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41DA9" w:rsidRDefault="00E41DA9"/>
    <w:p w:rsidR="00E41DA9" w:rsidRDefault="00E41DA9">
      <w:r>
        <w:rPr>
          <w:noProof/>
          <w:lang w:val="en-US"/>
        </w:rPr>
        <w:lastRenderedPageBreak/>
        <w:drawing>
          <wp:inline distT="0" distB="0" distL="0" distR="0" wp14:anchorId="1DA9BF7A" wp14:editId="5D6D89E1">
            <wp:extent cx="8639175" cy="54360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111" t="10513" r="17037" b="11315"/>
                    <a:stretch/>
                  </pic:blipFill>
                  <pic:spPr bwMode="auto">
                    <a:xfrm>
                      <a:off x="0" y="0"/>
                      <a:ext cx="8645671" cy="5440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DA9" w:rsidRDefault="00E41DA9"/>
    <w:sectPr w:rsidR="00E41DA9" w:rsidSect="00E41DA9">
      <w:pgSz w:w="16838" w:h="11906" w:orient="landscape"/>
      <w:pgMar w:top="630" w:right="1440" w:bottom="126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DA9" w:rsidRDefault="00E41DA9" w:rsidP="00E41DA9">
      <w:pPr>
        <w:spacing w:after="0" w:line="240" w:lineRule="auto"/>
      </w:pPr>
      <w:r>
        <w:separator/>
      </w:r>
    </w:p>
  </w:endnote>
  <w:endnote w:type="continuationSeparator" w:id="0">
    <w:p w:rsidR="00E41DA9" w:rsidRDefault="00E41DA9" w:rsidP="00E41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DA9" w:rsidRDefault="00E41DA9" w:rsidP="00E41DA9">
      <w:pPr>
        <w:spacing w:after="0" w:line="240" w:lineRule="auto"/>
      </w:pPr>
      <w:r>
        <w:separator/>
      </w:r>
    </w:p>
  </w:footnote>
  <w:footnote w:type="continuationSeparator" w:id="0">
    <w:p w:rsidR="00E41DA9" w:rsidRDefault="00E41DA9" w:rsidP="00E41D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DA9"/>
    <w:rsid w:val="000A5830"/>
    <w:rsid w:val="00E41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CB069"/>
  <w15:chartTrackingRefBased/>
  <w15:docId w15:val="{9F7E80AD-C861-4BDA-9ADA-7D675A634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1D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1DA9"/>
  </w:style>
  <w:style w:type="paragraph" w:styleId="Footer">
    <w:name w:val="footer"/>
    <w:basedOn w:val="Normal"/>
    <w:link w:val="FooterChar"/>
    <w:uiPriority w:val="99"/>
    <w:unhideWhenUsed/>
    <w:rsid w:val="00E41D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1DA9"/>
  </w:style>
  <w:style w:type="character" w:styleId="Hyperlink">
    <w:name w:val="Hyperlink"/>
    <w:basedOn w:val="DefaultParagraphFont"/>
    <w:uiPriority w:val="99"/>
    <w:unhideWhenUsed/>
    <w:rsid w:val="00E41DA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SVfIc4l8L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359562DF</Template>
  <TotalTime>4</TotalTime>
  <Pages>2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Reiles</dc:creator>
  <cp:keywords/>
  <dc:description/>
  <cp:lastModifiedBy>Samantha Reiles</cp:lastModifiedBy>
  <cp:revision>1</cp:revision>
  <dcterms:created xsi:type="dcterms:W3CDTF">2020-03-18T14:33:00Z</dcterms:created>
  <dcterms:modified xsi:type="dcterms:W3CDTF">2020-03-18T14:37:00Z</dcterms:modified>
</cp:coreProperties>
</file>